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Layout table"/>
      </w:tblPr>
      <w:tblGrid>
        <w:gridCol w:w="7566"/>
        <w:gridCol w:w="7560"/>
      </w:tblGrid>
      <w:tr w:rsidR="00DD5B5B" w14:paraId="46AFBBC9" w14:textId="77777777" w:rsidTr="007F376D">
        <w:trPr>
          <w:trHeight w:val="5760"/>
        </w:trPr>
        <w:tc>
          <w:tcPr>
            <w:tcW w:w="7560" w:type="dxa"/>
          </w:tcPr>
          <w:p w14:paraId="569E11B4" w14:textId="77777777" w:rsidR="00DD5B5B" w:rsidRDefault="00CF1B15">
            <w:r>
              <w:rPr>
                <w:noProof/>
              </w:rPr>
              <w:drawing>
                <wp:inline distT="0" distB="0" distL="0" distR="0" wp14:anchorId="588E07AF" wp14:editId="5BC997E5">
                  <wp:extent cx="4572000" cy="3429000"/>
                  <wp:effectExtent l="0" t="0" r="0" b="0"/>
                  <wp:docPr id="17" name="Picture 17" descr="Aut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utum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</w:tcPr>
          <w:p w14:paraId="091A07F3" w14:textId="77777777" w:rsidR="00DD5B5B" w:rsidRDefault="00CF1B15" w:rsidP="007F376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FD5056E" wp14:editId="0A3E339E">
                  <wp:extent cx="4572000" cy="3429000"/>
                  <wp:effectExtent l="0" t="0" r="0" b="0"/>
                  <wp:docPr id="18" name="Picture 18" descr="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Spr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B5B" w14:paraId="5C3CE2DF" w14:textId="77777777" w:rsidTr="007F376D">
        <w:trPr>
          <w:trHeight w:val="5760"/>
        </w:trPr>
        <w:tc>
          <w:tcPr>
            <w:tcW w:w="7560" w:type="dxa"/>
            <w:vAlign w:val="bottom"/>
          </w:tcPr>
          <w:p w14:paraId="5EC3E4EF" w14:textId="77777777" w:rsidR="00DD5B5B" w:rsidRDefault="00CF1B15" w:rsidP="007F376D">
            <w:r>
              <w:rPr>
                <w:noProof/>
              </w:rPr>
              <w:drawing>
                <wp:inline distT="0" distB="0" distL="0" distR="0" wp14:anchorId="0F4EE208" wp14:editId="60421822">
                  <wp:extent cx="4572000" cy="3429000"/>
                  <wp:effectExtent l="0" t="0" r="0" b="0"/>
                  <wp:docPr id="19" name="Picture 19" descr="Summ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ummer&#10;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  <w:vAlign w:val="bottom"/>
          </w:tcPr>
          <w:p w14:paraId="1C3299A4" w14:textId="77777777" w:rsidR="00DD5B5B" w:rsidRDefault="00CF1B15" w:rsidP="007F376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2A4B846" wp14:editId="643E5328">
                  <wp:extent cx="4572000" cy="3429000"/>
                  <wp:effectExtent l="0" t="0" r="0" b="0"/>
                  <wp:docPr id="20" name="Picture 20" descr="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Winte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86AFE" w14:textId="77777777" w:rsidR="007F376D" w:rsidRDefault="007F376D" w:rsidP="007F376D">
      <w:pPr>
        <w:rPr>
          <w:sz w:val="16"/>
          <w:szCs w:val="16"/>
        </w:rPr>
        <w:sectPr w:rsidR="007F376D" w:rsidSect="004B2877">
          <w:pgSz w:w="15840" w:h="12240" w:orient="landscape"/>
          <w:pgMar w:top="357" w:right="357" w:bottom="340" w:left="357" w:header="720" w:footer="720" w:gutter="0"/>
          <w:cols w:space="720"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Layout table"/>
      </w:tblPr>
      <w:tblGrid>
        <w:gridCol w:w="3687"/>
        <w:gridCol w:w="3879"/>
        <w:gridCol w:w="3684"/>
        <w:gridCol w:w="3876"/>
      </w:tblGrid>
      <w:tr w:rsidR="00D932F4" w14:paraId="5C3633AB" w14:textId="77777777" w:rsidTr="00D932F4">
        <w:trPr>
          <w:trHeight w:val="5760"/>
        </w:trPr>
        <w:tc>
          <w:tcPr>
            <w:tcW w:w="3687" w:type="dxa"/>
            <w:tcMar>
              <w:left w:w="215" w:type="dxa"/>
              <w:right w:w="215" w:type="dxa"/>
            </w:tcMar>
          </w:tcPr>
          <w:p w14:paraId="0230FB20" w14:textId="1CFDE3AA" w:rsidR="00D932F4" w:rsidRPr="002635AA" w:rsidRDefault="00D932F4" w:rsidP="00D932F4">
            <w:pPr>
              <w:pStyle w:val="Message"/>
              <w:rPr>
                <w:b/>
                <w:bCs/>
              </w:rPr>
            </w:pPr>
            <w:r w:rsidRPr="002635AA">
              <w:rPr>
                <w:b/>
                <w:bCs/>
              </w:rPr>
              <w:lastRenderedPageBreak/>
              <w:t>Pack 172 New Parent To-Do</w:t>
            </w:r>
          </w:p>
          <w:p w14:paraId="0F233D1C" w14:textId="0BBCF279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 w:hanging="306"/>
            </w:pPr>
            <w:r>
              <w:t>Turn in Youth Application and pay either $90 today to “Pack 172” or fill out form for $50 and monthly debit; AND a separate check to Pack 172 for $30</w:t>
            </w:r>
          </w:p>
          <w:p w14:paraId="7B5FD246" w14:textId="17F5272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/>
            </w:pPr>
            <w:r>
              <w:t>Get the Official Scout Shirt for your child’s den</w:t>
            </w:r>
          </w:p>
          <w:p w14:paraId="6E58C1F9" w14:textId="53F3553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234" w:hanging="234"/>
            </w:pPr>
            <w:r>
              <w:t>Invite friends and family to the August 29 Make-up Event at Covenant Church!</w:t>
            </w:r>
          </w:p>
          <w:p w14:paraId="5E166CC2" w14:textId="4C8D5205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414"/>
            </w:pPr>
            <w:r>
              <w:t>Attend Parent Orientation on September 11 at 4pm</w:t>
            </w:r>
          </w:p>
          <w:p w14:paraId="578D4DEA" w14:textId="4C2AD34A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414"/>
            </w:pPr>
            <w:r>
              <w:t>Bring your Cub Scout to their first den meeting!!</w:t>
            </w:r>
          </w:p>
        </w:tc>
        <w:tc>
          <w:tcPr>
            <w:tcW w:w="3879" w:type="dxa"/>
          </w:tcPr>
          <w:p w14:paraId="000C1AD0" w14:textId="77777777" w:rsidR="00D932F4" w:rsidRDefault="00D932F4" w:rsidP="00D932F4">
            <w:pPr>
              <w:rPr>
                <w:b/>
                <w:bCs/>
                <w:noProof/>
              </w:rPr>
            </w:pPr>
          </w:p>
          <w:p w14:paraId="606DF835" w14:textId="6D62BD7B" w:rsidR="00D932F4" w:rsidRPr="002635AA" w:rsidRDefault="00D932F4" w:rsidP="00D932F4">
            <w:pPr>
              <w:rPr>
                <w:b/>
                <w:bCs/>
                <w:noProof/>
              </w:rPr>
            </w:pPr>
            <w:r w:rsidRPr="002635AA">
              <w:rPr>
                <w:b/>
                <w:bCs/>
                <w:noProof/>
              </w:rPr>
              <w:t>Leader Information:</w:t>
            </w:r>
          </w:p>
          <w:p w14:paraId="28DA0F10" w14:textId="75D80602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New Member Coordinator is Lisa Sievers  402-369-1168—May call or text!</w:t>
            </w:r>
          </w:p>
          <w:p w14:paraId="466CE925" w14:textId="44873486" w:rsidR="00D932F4" w:rsidRDefault="00D932F4" w:rsidP="00D932F4">
            <w:pPr>
              <w:rPr>
                <w:noProof/>
              </w:rPr>
            </w:pPr>
            <w:hyperlink r:id="rId14" w:history="1">
              <w:r w:rsidRPr="004D33EA">
                <w:rPr>
                  <w:rStyle w:val="Hyperlink"/>
                  <w:noProof/>
                </w:rPr>
                <w:t>snlsievers@gmail.com</w:t>
              </w:r>
            </w:hyperlink>
          </w:p>
          <w:p w14:paraId="63CFAFC5" w14:textId="7A537B5E" w:rsidR="00D932F4" w:rsidRDefault="00D932F4" w:rsidP="00D932F4">
            <w:pPr>
              <w:rPr>
                <w:noProof/>
              </w:rPr>
            </w:pPr>
          </w:p>
          <w:p w14:paraId="6FB0BBFB" w14:textId="2F922779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Cubmaster is Jason Jensen</w:t>
            </w:r>
          </w:p>
          <w:p w14:paraId="1501121E" w14:textId="304F081D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402-336-6061</w:t>
            </w:r>
          </w:p>
          <w:p w14:paraId="62F7017F" w14:textId="6F4C1F7D" w:rsidR="00D932F4" w:rsidRDefault="00D932F4" w:rsidP="00D932F4">
            <w:pPr>
              <w:rPr>
                <w:noProof/>
              </w:rPr>
            </w:pPr>
            <w:hyperlink r:id="rId15" w:history="1">
              <w:r w:rsidRPr="004D33EA">
                <w:rPr>
                  <w:rStyle w:val="Hyperlink"/>
                  <w:noProof/>
                </w:rPr>
                <w:t>Jason.c.jensen@outlook.com</w:t>
              </w:r>
            </w:hyperlink>
          </w:p>
          <w:p w14:paraId="0B9624FD" w14:textId="77777777" w:rsidR="00D932F4" w:rsidRDefault="00D932F4" w:rsidP="00D932F4">
            <w:pPr>
              <w:rPr>
                <w:noProof/>
              </w:rPr>
            </w:pPr>
          </w:p>
          <w:p w14:paraId="08653FDE" w14:textId="77777777" w:rsidR="00D932F4" w:rsidRDefault="00D932F4" w:rsidP="00D932F4">
            <w:pPr>
              <w:rPr>
                <w:noProof/>
              </w:rPr>
            </w:pPr>
          </w:p>
          <w:p w14:paraId="21E857EE" w14:textId="621353C4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 is a ________________ Scout</w:t>
            </w:r>
          </w:p>
          <w:p w14:paraId="1A8169A3" w14:textId="71BE471D" w:rsidR="00D932F4" w:rsidRDefault="00D932F4" w:rsidP="00D932F4">
            <w:pPr>
              <w:rPr>
                <w:noProof/>
              </w:rPr>
            </w:pPr>
          </w:p>
          <w:p w14:paraId="2BBB0684" w14:textId="3A8BE11C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S/he needs an official ______________ shirt. </w:t>
            </w:r>
          </w:p>
          <w:p w14:paraId="3D627C64" w14:textId="77777777" w:rsidR="00D932F4" w:rsidRDefault="00D932F4" w:rsidP="00D932F4">
            <w:pPr>
              <w:rPr>
                <w:noProof/>
              </w:rPr>
            </w:pPr>
          </w:p>
          <w:p w14:paraId="41078686" w14:textId="171C5C70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child’s Den Leader is __________________</w:t>
            </w:r>
          </w:p>
          <w:p w14:paraId="3612FC78" w14:textId="77777777" w:rsidR="00D932F4" w:rsidRDefault="00D932F4" w:rsidP="00D932F4">
            <w:pPr>
              <w:rPr>
                <w:noProof/>
              </w:rPr>
            </w:pPr>
          </w:p>
          <w:p w14:paraId="3D0D2430" w14:textId="25702ECA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Phone:__________________________________</w:t>
            </w:r>
          </w:p>
          <w:p w14:paraId="05F3F039" w14:textId="77777777" w:rsidR="00D932F4" w:rsidRDefault="00D932F4" w:rsidP="00D932F4">
            <w:pPr>
              <w:rPr>
                <w:noProof/>
              </w:rPr>
            </w:pPr>
          </w:p>
          <w:p w14:paraId="62D53631" w14:textId="0B9AC18E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Email:___________________________________</w:t>
            </w:r>
          </w:p>
          <w:p w14:paraId="3DE9AE09" w14:textId="77777777" w:rsidR="00D932F4" w:rsidRDefault="00D932F4" w:rsidP="00D932F4">
            <w:pPr>
              <w:rPr>
                <w:noProof/>
              </w:rPr>
            </w:pPr>
          </w:p>
          <w:p w14:paraId="0C3F9518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My child’s first den meeting is </w:t>
            </w:r>
          </w:p>
          <w:p w14:paraId="0BE3F3FD" w14:textId="77777777" w:rsidR="00D932F4" w:rsidRDefault="00D932F4" w:rsidP="00D932F4">
            <w:pPr>
              <w:rPr>
                <w:noProof/>
              </w:rPr>
            </w:pPr>
          </w:p>
          <w:p w14:paraId="62F2FA53" w14:textId="389D3762" w:rsidR="00D932F4" w:rsidRDefault="00D932F4" w:rsidP="00D932F4">
            <w:r>
              <w:rPr>
                <w:noProof/>
              </w:rPr>
              <w:t>_____________________ at _____pm</w:t>
            </w:r>
          </w:p>
        </w:tc>
        <w:tc>
          <w:tcPr>
            <w:tcW w:w="3684" w:type="dxa"/>
            <w:tcMar>
              <w:left w:w="215" w:type="dxa"/>
              <w:right w:w="215" w:type="dxa"/>
            </w:tcMar>
          </w:tcPr>
          <w:p w14:paraId="194DA0AF" w14:textId="77777777" w:rsidR="00D932F4" w:rsidRPr="002635AA" w:rsidRDefault="00D932F4" w:rsidP="00D932F4">
            <w:pPr>
              <w:pStyle w:val="Message"/>
              <w:rPr>
                <w:b/>
                <w:bCs/>
              </w:rPr>
            </w:pPr>
            <w:r w:rsidRPr="002635AA">
              <w:rPr>
                <w:b/>
                <w:bCs/>
              </w:rPr>
              <w:t>Pack 172 New Parent To-Do</w:t>
            </w:r>
          </w:p>
          <w:p w14:paraId="521A28D9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 w:hanging="306"/>
            </w:pPr>
            <w:r>
              <w:t>Turn in Youth Application and pay either $90 today to “Pack 172” or fill out form for $50 and monthly debit; AND a separate check to Pack 172 for $30</w:t>
            </w:r>
          </w:p>
          <w:p w14:paraId="509DED6A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/>
            </w:pPr>
            <w:r>
              <w:t>Get the Official Scout Shirt for your child’s den</w:t>
            </w:r>
          </w:p>
          <w:p w14:paraId="55A9DA84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234" w:hanging="234"/>
            </w:pPr>
            <w:r>
              <w:t>Invite friends and family to the August 29 Make-up Event at Covenant Church!</w:t>
            </w:r>
          </w:p>
          <w:p w14:paraId="7030E014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414"/>
            </w:pPr>
            <w:r>
              <w:t>Attend Parent Orientation on September 11 at 4pm</w:t>
            </w:r>
          </w:p>
          <w:p w14:paraId="1E7A26B5" w14:textId="1E114F36" w:rsidR="00D932F4" w:rsidRDefault="00D932F4" w:rsidP="00D932F4">
            <w:pPr>
              <w:pStyle w:val="Message"/>
            </w:pPr>
            <w:r>
              <w:t>Bring your Cub Scout to their first den meeting!!</w:t>
            </w:r>
          </w:p>
        </w:tc>
        <w:tc>
          <w:tcPr>
            <w:tcW w:w="3876" w:type="dxa"/>
          </w:tcPr>
          <w:p w14:paraId="5B12C695" w14:textId="77777777" w:rsidR="00D932F4" w:rsidRDefault="00D932F4" w:rsidP="00D932F4">
            <w:pPr>
              <w:rPr>
                <w:b/>
                <w:bCs/>
                <w:noProof/>
              </w:rPr>
            </w:pPr>
          </w:p>
          <w:p w14:paraId="5DD2178F" w14:textId="6B6D4C3E" w:rsidR="00D932F4" w:rsidRPr="002635AA" w:rsidRDefault="00D932F4" w:rsidP="00D932F4">
            <w:pPr>
              <w:rPr>
                <w:b/>
                <w:bCs/>
                <w:noProof/>
              </w:rPr>
            </w:pPr>
            <w:r w:rsidRPr="002635AA">
              <w:rPr>
                <w:b/>
                <w:bCs/>
                <w:noProof/>
              </w:rPr>
              <w:t>Leader Information:</w:t>
            </w:r>
          </w:p>
          <w:p w14:paraId="7D2E98FF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New Member Coordinator is Lisa Sievers  402-369-1168—May call or text!</w:t>
            </w:r>
          </w:p>
          <w:p w14:paraId="7FB06F23" w14:textId="77777777" w:rsidR="00D932F4" w:rsidRDefault="00D932F4" w:rsidP="00D932F4">
            <w:pPr>
              <w:rPr>
                <w:noProof/>
              </w:rPr>
            </w:pPr>
            <w:hyperlink r:id="rId16" w:history="1">
              <w:r w:rsidRPr="004D33EA">
                <w:rPr>
                  <w:rStyle w:val="Hyperlink"/>
                  <w:noProof/>
                </w:rPr>
                <w:t>snlsievers@gmail.com</w:t>
              </w:r>
            </w:hyperlink>
          </w:p>
          <w:p w14:paraId="2EA47F56" w14:textId="77777777" w:rsidR="00D932F4" w:rsidRDefault="00D932F4" w:rsidP="00D932F4">
            <w:pPr>
              <w:rPr>
                <w:noProof/>
              </w:rPr>
            </w:pPr>
          </w:p>
          <w:p w14:paraId="77B5D630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Cubmaster is Jason Jensen</w:t>
            </w:r>
          </w:p>
          <w:p w14:paraId="15E6E860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402-336-6061</w:t>
            </w:r>
          </w:p>
          <w:p w14:paraId="566D64F2" w14:textId="77777777" w:rsidR="00D932F4" w:rsidRDefault="00D932F4" w:rsidP="00D932F4">
            <w:pPr>
              <w:rPr>
                <w:noProof/>
              </w:rPr>
            </w:pPr>
            <w:hyperlink r:id="rId17" w:history="1">
              <w:r w:rsidRPr="004D33EA">
                <w:rPr>
                  <w:rStyle w:val="Hyperlink"/>
                  <w:noProof/>
                </w:rPr>
                <w:t>Jason.c.jensen@outlook.com</w:t>
              </w:r>
            </w:hyperlink>
          </w:p>
          <w:p w14:paraId="3DC668FD" w14:textId="77777777" w:rsidR="00D932F4" w:rsidRDefault="00D932F4" w:rsidP="00D932F4">
            <w:pPr>
              <w:rPr>
                <w:noProof/>
              </w:rPr>
            </w:pPr>
          </w:p>
          <w:p w14:paraId="7FB679EA" w14:textId="77777777" w:rsidR="00D932F4" w:rsidRDefault="00D932F4" w:rsidP="00D932F4">
            <w:pPr>
              <w:rPr>
                <w:noProof/>
              </w:rPr>
            </w:pPr>
          </w:p>
          <w:p w14:paraId="166FF534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 is a ________________ Scout</w:t>
            </w:r>
          </w:p>
          <w:p w14:paraId="601E94A5" w14:textId="77777777" w:rsidR="00D932F4" w:rsidRDefault="00D932F4" w:rsidP="00D932F4">
            <w:pPr>
              <w:rPr>
                <w:noProof/>
              </w:rPr>
            </w:pPr>
          </w:p>
          <w:p w14:paraId="10396618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S/he needs an official ______________ shirt. </w:t>
            </w:r>
          </w:p>
          <w:p w14:paraId="050E6CA1" w14:textId="77777777" w:rsidR="00D932F4" w:rsidRDefault="00D932F4" w:rsidP="00D932F4">
            <w:pPr>
              <w:rPr>
                <w:noProof/>
              </w:rPr>
            </w:pPr>
          </w:p>
          <w:p w14:paraId="156A2206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child’s Den Leader is __________________</w:t>
            </w:r>
          </w:p>
          <w:p w14:paraId="23A8093D" w14:textId="77777777" w:rsidR="00D932F4" w:rsidRDefault="00D932F4" w:rsidP="00D932F4">
            <w:pPr>
              <w:rPr>
                <w:noProof/>
              </w:rPr>
            </w:pPr>
          </w:p>
          <w:p w14:paraId="00772076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Phone:__________________________________</w:t>
            </w:r>
          </w:p>
          <w:p w14:paraId="7525044A" w14:textId="77777777" w:rsidR="00D932F4" w:rsidRDefault="00D932F4" w:rsidP="00D932F4">
            <w:pPr>
              <w:rPr>
                <w:noProof/>
              </w:rPr>
            </w:pPr>
          </w:p>
          <w:p w14:paraId="28227848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Email:___________________________________</w:t>
            </w:r>
          </w:p>
          <w:p w14:paraId="4D6D28AA" w14:textId="77777777" w:rsidR="00D932F4" w:rsidRDefault="00D932F4" w:rsidP="00D932F4">
            <w:pPr>
              <w:rPr>
                <w:noProof/>
              </w:rPr>
            </w:pPr>
          </w:p>
          <w:p w14:paraId="6FBDD8AC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My child’s first den meeting is </w:t>
            </w:r>
          </w:p>
          <w:p w14:paraId="612E334C" w14:textId="77777777" w:rsidR="00D932F4" w:rsidRDefault="00D932F4" w:rsidP="00D932F4">
            <w:pPr>
              <w:rPr>
                <w:noProof/>
              </w:rPr>
            </w:pPr>
          </w:p>
          <w:p w14:paraId="4F2BBE73" w14:textId="4472CB58" w:rsidR="00D932F4" w:rsidRDefault="00D932F4" w:rsidP="00D932F4">
            <w:r>
              <w:rPr>
                <w:noProof/>
              </w:rPr>
              <w:t>_____________________ at _____pm</w:t>
            </w:r>
          </w:p>
        </w:tc>
      </w:tr>
      <w:tr w:rsidR="00D932F4" w:rsidRPr="007F376D" w14:paraId="2359733F" w14:textId="77777777" w:rsidTr="00D932F4">
        <w:trPr>
          <w:trHeight w:val="5760"/>
        </w:trPr>
        <w:tc>
          <w:tcPr>
            <w:tcW w:w="3687" w:type="dxa"/>
            <w:tcMar>
              <w:left w:w="215" w:type="dxa"/>
              <w:right w:w="215" w:type="dxa"/>
            </w:tcMar>
          </w:tcPr>
          <w:p w14:paraId="12BBCE40" w14:textId="77777777" w:rsidR="00D932F4" w:rsidRPr="002635AA" w:rsidRDefault="00D932F4" w:rsidP="00D932F4">
            <w:pPr>
              <w:pStyle w:val="Message"/>
              <w:rPr>
                <w:b/>
                <w:bCs/>
              </w:rPr>
            </w:pPr>
            <w:r w:rsidRPr="002635AA">
              <w:rPr>
                <w:b/>
                <w:bCs/>
              </w:rPr>
              <w:t>Pack 172 New Parent To-Do</w:t>
            </w:r>
          </w:p>
          <w:p w14:paraId="49E42A64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 w:hanging="306"/>
            </w:pPr>
            <w:r>
              <w:t>Turn in Youth Application and pay either $90 today to “Pack 172” or fill out form for $50 and monthly debit; AND a separate check to Pack 172 for $30</w:t>
            </w:r>
          </w:p>
          <w:p w14:paraId="513B208F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/>
            </w:pPr>
            <w:r>
              <w:t>Get the Official Scout Shirt for your child’s den</w:t>
            </w:r>
          </w:p>
          <w:p w14:paraId="645CECCE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234" w:hanging="234"/>
            </w:pPr>
            <w:r>
              <w:t>Invite friends and family to the August 29 Make-up Event at Covenant Church!</w:t>
            </w:r>
          </w:p>
          <w:p w14:paraId="5BF59963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414"/>
            </w:pPr>
            <w:r>
              <w:t>Attend Parent Orientation on September 11 at 4pm</w:t>
            </w:r>
          </w:p>
          <w:p w14:paraId="2669048F" w14:textId="780A6326" w:rsidR="00D932F4" w:rsidRPr="007F376D" w:rsidRDefault="00D932F4" w:rsidP="00D932F4">
            <w:pPr>
              <w:pStyle w:val="Message"/>
            </w:pPr>
            <w:r>
              <w:t>Bring your Cub Scout to their first den meeting!!</w:t>
            </w:r>
          </w:p>
        </w:tc>
        <w:tc>
          <w:tcPr>
            <w:tcW w:w="3879" w:type="dxa"/>
          </w:tcPr>
          <w:p w14:paraId="48DA7C06" w14:textId="77777777" w:rsidR="00D932F4" w:rsidRDefault="00D932F4" w:rsidP="00D932F4">
            <w:pPr>
              <w:rPr>
                <w:b/>
                <w:bCs/>
                <w:noProof/>
              </w:rPr>
            </w:pPr>
          </w:p>
          <w:p w14:paraId="7BC82E68" w14:textId="7A592482" w:rsidR="00D932F4" w:rsidRPr="002635AA" w:rsidRDefault="00D932F4" w:rsidP="00D932F4">
            <w:pPr>
              <w:rPr>
                <w:b/>
                <w:bCs/>
                <w:noProof/>
              </w:rPr>
            </w:pPr>
            <w:r w:rsidRPr="002635AA">
              <w:rPr>
                <w:b/>
                <w:bCs/>
                <w:noProof/>
              </w:rPr>
              <w:t>Leader Information:</w:t>
            </w:r>
          </w:p>
          <w:p w14:paraId="7DE07F5C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New Member Coordinator is Lisa Sievers  402-369-1168—May call or text!</w:t>
            </w:r>
          </w:p>
          <w:p w14:paraId="2882D8C5" w14:textId="77777777" w:rsidR="00D932F4" w:rsidRDefault="00D932F4" w:rsidP="00D932F4">
            <w:pPr>
              <w:rPr>
                <w:noProof/>
              </w:rPr>
            </w:pPr>
            <w:hyperlink r:id="rId18" w:history="1">
              <w:r w:rsidRPr="004D33EA">
                <w:rPr>
                  <w:rStyle w:val="Hyperlink"/>
                  <w:noProof/>
                </w:rPr>
                <w:t>snlsievers@gmail.com</w:t>
              </w:r>
            </w:hyperlink>
          </w:p>
          <w:p w14:paraId="3EC2CA38" w14:textId="77777777" w:rsidR="00D932F4" w:rsidRDefault="00D932F4" w:rsidP="00D932F4">
            <w:pPr>
              <w:rPr>
                <w:noProof/>
              </w:rPr>
            </w:pPr>
          </w:p>
          <w:p w14:paraId="51D49937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Cubmaster is Jason Jensen</w:t>
            </w:r>
          </w:p>
          <w:p w14:paraId="6406A8C6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402-336-6061</w:t>
            </w:r>
          </w:p>
          <w:p w14:paraId="6E858CF1" w14:textId="77777777" w:rsidR="00D932F4" w:rsidRDefault="00D932F4" w:rsidP="00D932F4">
            <w:pPr>
              <w:rPr>
                <w:noProof/>
              </w:rPr>
            </w:pPr>
            <w:hyperlink r:id="rId19" w:history="1">
              <w:r w:rsidRPr="004D33EA">
                <w:rPr>
                  <w:rStyle w:val="Hyperlink"/>
                  <w:noProof/>
                </w:rPr>
                <w:t>Jason.c.jensen@outlook.com</w:t>
              </w:r>
            </w:hyperlink>
          </w:p>
          <w:p w14:paraId="147CF1AA" w14:textId="77777777" w:rsidR="00D932F4" w:rsidRDefault="00D932F4" w:rsidP="00D932F4">
            <w:pPr>
              <w:rPr>
                <w:noProof/>
              </w:rPr>
            </w:pPr>
          </w:p>
          <w:p w14:paraId="184FC0D4" w14:textId="77777777" w:rsidR="00D932F4" w:rsidRDefault="00D932F4" w:rsidP="00D932F4">
            <w:pPr>
              <w:rPr>
                <w:noProof/>
              </w:rPr>
            </w:pPr>
          </w:p>
          <w:p w14:paraId="46A55617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 is a ________________ Scout</w:t>
            </w:r>
          </w:p>
          <w:p w14:paraId="4FE4785C" w14:textId="77777777" w:rsidR="00D932F4" w:rsidRDefault="00D932F4" w:rsidP="00D932F4">
            <w:pPr>
              <w:rPr>
                <w:noProof/>
              </w:rPr>
            </w:pPr>
          </w:p>
          <w:p w14:paraId="0AEA509E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S/he needs an official ______________ shirt. </w:t>
            </w:r>
          </w:p>
          <w:p w14:paraId="5A238627" w14:textId="77777777" w:rsidR="00D932F4" w:rsidRDefault="00D932F4" w:rsidP="00D932F4">
            <w:pPr>
              <w:rPr>
                <w:noProof/>
              </w:rPr>
            </w:pPr>
          </w:p>
          <w:p w14:paraId="1FDE6E52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child’s Den Leader is __________________</w:t>
            </w:r>
          </w:p>
          <w:p w14:paraId="333B05B3" w14:textId="77777777" w:rsidR="00D932F4" w:rsidRDefault="00D932F4" w:rsidP="00D932F4">
            <w:pPr>
              <w:rPr>
                <w:noProof/>
              </w:rPr>
            </w:pPr>
          </w:p>
          <w:p w14:paraId="7A56698F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Phone:__________________________________</w:t>
            </w:r>
          </w:p>
          <w:p w14:paraId="601C825E" w14:textId="77777777" w:rsidR="00D932F4" w:rsidRDefault="00D932F4" w:rsidP="00D932F4">
            <w:pPr>
              <w:rPr>
                <w:noProof/>
              </w:rPr>
            </w:pPr>
          </w:p>
          <w:p w14:paraId="40C22DE2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Email:___________________________________</w:t>
            </w:r>
          </w:p>
          <w:p w14:paraId="746719DB" w14:textId="77777777" w:rsidR="00D932F4" w:rsidRDefault="00D932F4" w:rsidP="00D932F4">
            <w:pPr>
              <w:rPr>
                <w:noProof/>
              </w:rPr>
            </w:pPr>
          </w:p>
          <w:p w14:paraId="3257CFD6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My child’s first den meeting is </w:t>
            </w:r>
          </w:p>
          <w:p w14:paraId="6DCD0028" w14:textId="77777777" w:rsidR="00D932F4" w:rsidRDefault="00D932F4" w:rsidP="00D932F4">
            <w:pPr>
              <w:rPr>
                <w:noProof/>
              </w:rPr>
            </w:pPr>
          </w:p>
          <w:p w14:paraId="25E0A8D5" w14:textId="6C8C004E" w:rsidR="00D932F4" w:rsidRPr="007F376D" w:rsidRDefault="00D932F4" w:rsidP="00D932F4">
            <w:r>
              <w:rPr>
                <w:noProof/>
              </w:rPr>
              <w:t>_____________________ at _____pm</w:t>
            </w:r>
          </w:p>
        </w:tc>
        <w:tc>
          <w:tcPr>
            <w:tcW w:w="3684" w:type="dxa"/>
            <w:tcMar>
              <w:left w:w="215" w:type="dxa"/>
              <w:right w:w="215" w:type="dxa"/>
            </w:tcMar>
          </w:tcPr>
          <w:p w14:paraId="21E00F91" w14:textId="77777777" w:rsidR="00D932F4" w:rsidRPr="002635AA" w:rsidRDefault="00D932F4" w:rsidP="00D932F4">
            <w:pPr>
              <w:pStyle w:val="Message"/>
              <w:rPr>
                <w:b/>
                <w:bCs/>
              </w:rPr>
            </w:pPr>
            <w:r w:rsidRPr="002635AA">
              <w:rPr>
                <w:b/>
                <w:bCs/>
              </w:rPr>
              <w:t>Pack 172 New Parent To-Do</w:t>
            </w:r>
          </w:p>
          <w:p w14:paraId="2BC1FDB3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 w:hanging="306"/>
            </w:pPr>
            <w:r>
              <w:t>Turn in Youth Application and pay either $90 today to “Pack 172” or fill out form for $50 and monthly debit; AND a separate check to Pack 172 for $30</w:t>
            </w:r>
          </w:p>
          <w:p w14:paraId="4C2E9591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324"/>
            </w:pPr>
            <w:r>
              <w:t>Get the Official Scout Shirt for your child’s den</w:t>
            </w:r>
          </w:p>
          <w:p w14:paraId="322CB7D7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234" w:hanging="234"/>
            </w:pPr>
            <w:r>
              <w:t>Invite friends and family to the August 29 Make-up Event at Covenant Church!</w:t>
            </w:r>
          </w:p>
          <w:p w14:paraId="7895769D" w14:textId="77777777" w:rsidR="00D932F4" w:rsidRDefault="00D932F4" w:rsidP="00D932F4">
            <w:pPr>
              <w:pStyle w:val="Message"/>
              <w:numPr>
                <w:ilvl w:val="0"/>
                <w:numId w:val="1"/>
              </w:numPr>
              <w:ind w:left="414"/>
            </w:pPr>
            <w:r>
              <w:t>Attend Parent Orientation on September 11 at 4pm</w:t>
            </w:r>
          </w:p>
          <w:p w14:paraId="36B9C6C6" w14:textId="18F45821" w:rsidR="00D932F4" w:rsidRPr="005B2FF0" w:rsidRDefault="00D932F4" w:rsidP="00D932F4">
            <w:pPr>
              <w:pStyle w:val="Message"/>
            </w:pPr>
            <w:r>
              <w:t>Bring your Cub Scout to their first den meeting!!</w:t>
            </w:r>
          </w:p>
        </w:tc>
        <w:tc>
          <w:tcPr>
            <w:tcW w:w="3876" w:type="dxa"/>
          </w:tcPr>
          <w:p w14:paraId="7D283E8E" w14:textId="77777777" w:rsidR="00D932F4" w:rsidRDefault="00D932F4" w:rsidP="00D932F4">
            <w:pPr>
              <w:rPr>
                <w:b/>
                <w:bCs/>
                <w:noProof/>
              </w:rPr>
            </w:pPr>
          </w:p>
          <w:p w14:paraId="33D6AFE7" w14:textId="00D4C222" w:rsidR="00D932F4" w:rsidRPr="002635AA" w:rsidRDefault="00D932F4" w:rsidP="00D932F4">
            <w:pPr>
              <w:rPr>
                <w:b/>
                <w:bCs/>
                <w:noProof/>
              </w:rPr>
            </w:pPr>
            <w:r w:rsidRPr="002635AA">
              <w:rPr>
                <w:b/>
                <w:bCs/>
                <w:noProof/>
              </w:rPr>
              <w:t>Leader Information:</w:t>
            </w:r>
          </w:p>
          <w:p w14:paraId="4AC906AA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New Member Coordinator is Lisa Sievers  402-369-1168—May call or text!</w:t>
            </w:r>
          </w:p>
          <w:p w14:paraId="1D1191A2" w14:textId="77777777" w:rsidR="00D932F4" w:rsidRDefault="00D932F4" w:rsidP="00D932F4">
            <w:pPr>
              <w:rPr>
                <w:noProof/>
              </w:rPr>
            </w:pPr>
            <w:hyperlink r:id="rId20" w:history="1">
              <w:r w:rsidRPr="004D33EA">
                <w:rPr>
                  <w:rStyle w:val="Hyperlink"/>
                  <w:noProof/>
                </w:rPr>
                <w:t>snlsievers@gmail.com</w:t>
              </w:r>
            </w:hyperlink>
          </w:p>
          <w:p w14:paraId="460CC094" w14:textId="77777777" w:rsidR="00D932F4" w:rsidRDefault="00D932F4" w:rsidP="00D932F4">
            <w:pPr>
              <w:rPr>
                <w:noProof/>
              </w:rPr>
            </w:pPr>
          </w:p>
          <w:p w14:paraId="7244C79A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Cubmaster is Jason Jensen</w:t>
            </w:r>
          </w:p>
          <w:p w14:paraId="53AA56FB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402-336-6061</w:t>
            </w:r>
          </w:p>
          <w:p w14:paraId="48D7B4B9" w14:textId="77777777" w:rsidR="00D932F4" w:rsidRDefault="00D932F4" w:rsidP="00D932F4">
            <w:pPr>
              <w:rPr>
                <w:noProof/>
              </w:rPr>
            </w:pPr>
            <w:hyperlink r:id="rId21" w:history="1">
              <w:r w:rsidRPr="004D33EA">
                <w:rPr>
                  <w:rStyle w:val="Hyperlink"/>
                  <w:noProof/>
                </w:rPr>
                <w:t>Jason.c.jensen@outlook.com</w:t>
              </w:r>
            </w:hyperlink>
          </w:p>
          <w:p w14:paraId="163CF95F" w14:textId="77777777" w:rsidR="00D932F4" w:rsidRDefault="00D932F4" w:rsidP="00D932F4">
            <w:pPr>
              <w:rPr>
                <w:noProof/>
              </w:rPr>
            </w:pPr>
          </w:p>
          <w:p w14:paraId="3C377506" w14:textId="77777777" w:rsidR="00D932F4" w:rsidRDefault="00D932F4" w:rsidP="00D932F4">
            <w:pPr>
              <w:rPr>
                <w:noProof/>
              </w:rPr>
            </w:pPr>
          </w:p>
          <w:p w14:paraId="369133E8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 is a ________________ Scout</w:t>
            </w:r>
          </w:p>
          <w:p w14:paraId="7B81251E" w14:textId="77777777" w:rsidR="00D932F4" w:rsidRDefault="00D932F4" w:rsidP="00D932F4">
            <w:pPr>
              <w:rPr>
                <w:noProof/>
              </w:rPr>
            </w:pPr>
          </w:p>
          <w:p w14:paraId="2479E7F0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S/he needs an official ______________ shirt. </w:t>
            </w:r>
          </w:p>
          <w:p w14:paraId="73C3955C" w14:textId="77777777" w:rsidR="00D932F4" w:rsidRDefault="00D932F4" w:rsidP="00D932F4">
            <w:pPr>
              <w:rPr>
                <w:noProof/>
              </w:rPr>
            </w:pPr>
          </w:p>
          <w:p w14:paraId="3145ECF3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My child’s Den Leader is __________________</w:t>
            </w:r>
          </w:p>
          <w:p w14:paraId="629FE9F0" w14:textId="77777777" w:rsidR="00D932F4" w:rsidRDefault="00D932F4" w:rsidP="00D932F4">
            <w:pPr>
              <w:rPr>
                <w:noProof/>
              </w:rPr>
            </w:pPr>
          </w:p>
          <w:p w14:paraId="2BDE76DA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Phone:__________________________________</w:t>
            </w:r>
          </w:p>
          <w:p w14:paraId="10825ACC" w14:textId="77777777" w:rsidR="00D932F4" w:rsidRDefault="00D932F4" w:rsidP="00D932F4">
            <w:pPr>
              <w:rPr>
                <w:noProof/>
              </w:rPr>
            </w:pPr>
          </w:p>
          <w:p w14:paraId="73E1F02A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>Email:___________________________________</w:t>
            </w:r>
          </w:p>
          <w:p w14:paraId="3DC773F8" w14:textId="77777777" w:rsidR="00D932F4" w:rsidRDefault="00D932F4" w:rsidP="00D932F4">
            <w:pPr>
              <w:rPr>
                <w:noProof/>
              </w:rPr>
            </w:pPr>
          </w:p>
          <w:p w14:paraId="27B8BC8C" w14:textId="77777777" w:rsidR="00D932F4" w:rsidRDefault="00D932F4" w:rsidP="00D932F4">
            <w:pPr>
              <w:rPr>
                <w:noProof/>
              </w:rPr>
            </w:pPr>
            <w:r>
              <w:rPr>
                <w:noProof/>
              </w:rPr>
              <w:t xml:space="preserve">My child’s first den meeting is </w:t>
            </w:r>
          </w:p>
          <w:p w14:paraId="75261D53" w14:textId="77777777" w:rsidR="00D932F4" w:rsidRDefault="00D932F4" w:rsidP="00D932F4">
            <w:pPr>
              <w:rPr>
                <w:noProof/>
              </w:rPr>
            </w:pPr>
          </w:p>
          <w:p w14:paraId="100B7A24" w14:textId="523FEA85" w:rsidR="00D932F4" w:rsidRPr="007F376D" w:rsidRDefault="00D932F4" w:rsidP="00D932F4">
            <w:r>
              <w:rPr>
                <w:noProof/>
              </w:rPr>
              <w:t>_____________________ at _____pm</w:t>
            </w:r>
          </w:p>
        </w:tc>
      </w:tr>
    </w:tbl>
    <w:p w14:paraId="39A70C42" w14:textId="77777777" w:rsidR="00C63042" w:rsidRPr="00E4401E" w:rsidRDefault="00000000" w:rsidP="00770115">
      <w:pPr>
        <w:rPr>
          <w:sz w:val="4"/>
          <w:szCs w:val="4"/>
        </w:rPr>
      </w:pPr>
    </w:p>
    <w:sectPr w:rsidR="00C63042" w:rsidRPr="00E4401E" w:rsidSect="004B2877">
      <w:pgSz w:w="15840" w:h="12240" w:orient="landscape"/>
      <w:pgMar w:top="357" w:right="357" w:bottom="284" w:left="35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5B8C4" w14:textId="77777777" w:rsidR="004E51FD" w:rsidRDefault="004E51FD" w:rsidP="00AA6E53">
      <w:r>
        <w:separator/>
      </w:r>
    </w:p>
  </w:endnote>
  <w:endnote w:type="continuationSeparator" w:id="0">
    <w:p w14:paraId="203DCAF3" w14:textId="77777777" w:rsidR="004E51FD" w:rsidRDefault="004E51FD" w:rsidP="00AA6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F7627" w14:textId="77777777" w:rsidR="004E51FD" w:rsidRDefault="004E51FD" w:rsidP="00AA6E53">
      <w:r>
        <w:separator/>
      </w:r>
    </w:p>
  </w:footnote>
  <w:footnote w:type="continuationSeparator" w:id="0">
    <w:p w14:paraId="5A6704A4" w14:textId="77777777" w:rsidR="004E51FD" w:rsidRDefault="004E51FD" w:rsidP="00AA6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7348A"/>
    <w:multiLevelType w:val="hybridMultilevel"/>
    <w:tmpl w:val="ADBEBE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450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E1"/>
    <w:rsid w:val="000539C4"/>
    <w:rsid w:val="000573C6"/>
    <w:rsid w:val="0008402D"/>
    <w:rsid w:val="000B75CC"/>
    <w:rsid w:val="000F75F9"/>
    <w:rsid w:val="00115E28"/>
    <w:rsid w:val="001433C0"/>
    <w:rsid w:val="001557E5"/>
    <w:rsid w:val="0017257D"/>
    <w:rsid w:val="001D49A3"/>
    <w:rsid w:val="002635AA"/>
    <w:rsid w:val="00275233"/>
    <w:rsid w:val="002E4A3C"/>
    <w:rsid w:val="002F7BD7"/>
    <w:rsid w:val="00342ABE"/>
    <w:rsid w:val="00343CAC"/>
    <w:rsid w:val="00365995"/>
    <w:rsid w:val="003A5252"/>
    <w:rsid w:val="003D62DA"/>
    <w:rsid w:val="003F249A"/>
    <w:rsid w:val="00417495"/>
    <w:rsid w:val="0042102E"/>
    <w:rsid w:val="004B2877"/>
    <w:rsid w:val="004D41C3"/>
    <w:rsid w:val="004E51FD"/>
    <w:rsid w:val="00507584"/>
    <w:rsid w:val="00527A2A"/>
    <w:rsid w:val="005B0F15"/>
    <w:rsid w:val="005B2FF0"/>
    <w:rsid w:val="005B6D3F"/>
    <w:rsid w:val="0064626D"/>
    <w:rsid w:val="006942A0"/>
    <w:rsid w:val="006C4E16"/>
    <w:rsid w:val="006E3A88"/>
    <w:rsid w:val="00715E53"/>
    <w:rsid w:val="00734ACE"/>
    <w:rsid w:val="00770115"/>
    <w:rsid w:val="007C1E17"/>
    <w:rsid w:val="007F376D"/>
    <w:rsid w:val="00884FE2"/>
    <w:rsid w:val="008A4CE6"/>
    <w:rsid w:val="008B60E1"/>
    <w:rsid w:val="008F2FCA"/>
    <w:rsid w:val="009445D4"/>
    <w:rsid w:val="009E0DA9"/>
    <w:rsid w:val="00A86758"/>
    <w:rsid w:val="00AA4B3F"/>
    <w:rsid w:val="00AA6E53"/>
    <w:rsid w:val="00B20A96"/>
    <w:rsid w:val="00B47E5D"/>
    <w:rsid w:val="00B73B85"/>
    <w:rsid w:val="00C02F90"/>
    <w:rsid w:val="00C243E1"/>
    <w:rsid w:val="00CF1B15"/>
    <w:rsid w:val="00D63949"/>
    <w:rsid w:val="00D71F9C"/>
    <w:rsid w:val="00D932F4"/>
    <w:rsid w:val="00DD5B5B"/>
    <w:rsid w:val="00E06D44"/>
    <w:rsid w:val="00E21E3B"/>
    <w:rsid w:val="00E4401E"/>
    <w:rsid w:val="00E6334E"/>
    <w:rsid w:val="00EF63CD"/>
    <w:rsid w:val="00F05284"/>
    <w:rsid w:val="00F530AF"/>
    <w:rsid w:val="00FB7E7E"/>
    <w:rsid w:val="00FE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512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5B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A86758"/>
    <w:rPr>
      <w:rFonts w:ascii="The Hand" w:hAnsi="The Hand"/>
      <w:b/>
    </w:rPr>
    <w:tblPr/>
  </w:style>
  <w:style w:type="paragraph" w:customStyle="1" w:styleId="Message">
    <w:name w:val="Message"/>
    <w:basedOn w:val="Normal"/>
    <w:link w:val="MessageChar"/>
    <w:uiPriority w:val="99"/>
    <w:qFormat/>
    <w:rsid w:val="005B2FF0"/>
    <w:pPr>
      <w:spacing w:before="240" w:after="240"/>
    </w:pPr>
    <w:rPr>
      <w:color w:val="595959" w:themeColor="text1" w:themeTint="A6"/>
      <w:sz w:val="20"/>
    </w:rPr>
  </w:style>
  <w:style w:type="character" w:styleId="PlaceholderText">
    <w:name w:val="Placeholder Text"/>
    <w:basedOn w:val="DefaultParagraphFont"/>
    <w:uiPriority w:val="99"/>
    <w:semiHidden/>
    <w:rsid w:val="004B2877"/>
    <w:rPr>
      <w:color w:val="808080"/>
    </w:rPr>
  </w:style>
  <w:style w:type="character" w:customStyle="1" w:styleId="MessageChar">
    <w:name w:val="Message Char"/>
    <w:basedOn w:val="DefaultParagraphFont"/>
    <w:link w:val="Message"/>
    <w:uiPriority w:val="99"/>
    <w:rsid w:val="005B2FF0"/>
    <w:rPr>
      <w:color w:val="595959" w:themeColor="text1" w:themeTint="A6"/>
      <w:sz w:val="20"/>
    </w:rPr>
  </w:style>
  <w:style w:type="paragraph" w:styleId="Header">
    <w:name w:val="header"/>
    <w:basedOn w:val="Normal"/>
    <w:link w:val="HeaderChar"/>
    <w:uiPriority w:val="99"/>
    <w:semiHidden/>
    <w:rsid w:val="00AA6E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E53"/>
    <w:rPr>
      <w:rFonts w:ascii="The Hand" w:hAnsi="The Hand"/>
      <w:sz w:val="28"/>
    </w:rPr>
  </w:style>
  <w:style w:type="paragraph" w:styleId="Footer">
    <w:name w:val="footer"/>
    <w:basedOn w:val="Normal"/>
    <w:link w:val="FooterChar"/>
    <w:uiPriority w:val="99"/>
    <w:semiHidden/>
    <w:rsid w:val="00AA6E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E53"/>
    <w:rPr>
      <w:rFonts w:ascii="The Hand" w:hAnsi="The Hand"/>
      <w:sz w:val="28"/>
    </w:rPr>
  </w:style>
  <w:style w:type="character" w:styleId="Hyperlink">
    <w:name w:val="Hyperlink"/>
    <w:basedOn w:val="DefaultParagraphFont"/>
    <w:uiPriority w:val="99"/>
    <w:unhideWhenUsed/>
    <w:rsid w:val="00C243E1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snlsievers@g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ason.c.jensen@outlook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Jason.c.jensen@outlook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nlsievers@gmail.com" TargetMode="External"/><Relationship Id="rId20" Type="http://schemas.openxmlformats.org/officeDocument/2006/relationships/hyperlink" Target="mailto:snlsievers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Jason.c.jensen@outlook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Jason.c.jensen@outlook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nlsievers@gmail.com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lsievers\AppData\Roaming\Microsoft\Templates\Wilderness%20scenes%20postcards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Wilderness">
      <a:majorFont>
        <a:latin typeface="Posterama"/>
        <a:ea typeface=""/>
        <a:cs typeface=""/>
      </a:majorFont>
      <a:minorFont>
        <a:latin typeface="Postera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D5DBAB9-1495-4D83-806D-74D1B74EB8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AC0818-BC61-4167-B3B9-C762F9BE1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1F9DFD-7243-402E-9859-BD3579151BB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Wilderness scenes postcards</Template>
  <TotalTime>0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2022-07-30T20:09:00Z</dcterms:created>
  <dcterms:modified xsi:type="dcterms:W3CDTF">2022-08-12T15:29:00Z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